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922" w:rsidRDefault="00B43922" w:rsidP="00B22745">
      <w:pPr>
        <w:tabs>
          <w:tab w:val="left" w:pos="4683"/>
        </w:tabs>
        <w:spacing w:line="276" w:lineRule="auto"/>
        <w:rPr>
          <w:b/>
          <w:sz w:val="28"/>
          <w:szCs w:val="28"/>
        </w:rPr>
      </w:pPr>
    </w:p>
    <w:p w:rsidR="00B43922" w:rsidRDefault="00B43922" w:rsidP="00B22745">
      <w:pPr>
        <w:tabs>
          <w:tab w:val="left" w:pos="4683"/>
        </w:tabs>
        <w:spacing w:line="276" w:lineRule="auto"/>
        <w:rPr>
          <w:b/>
          <w:sz w:val="28"/>
          <w:szCs w:val="28"/>
        </w:rPr>
      </w:pPr>
    </w:p>
    <w:p w:rsidR="00B22745" w:rsidRPr="00B22745" w:rsidRDefault="00B22745" w:rsidP="00B22745">
      <w:pPr>
        <w:tabs>
          <w:tab w:val="left" w:pos="4683"/>
        </w:tabs>
        <w:spacing w:line="276" w:lineRule="auto"/>
        <w:rPr>
          <w:sz w:val="20"/>
          <w:szCs w:val="20"/>
        </w:rPr>
      </w:pPr>
      <w:bookmarkStart w:id="0" w:name="_GoBack"/>
      <w:bookmarkEnd w:id="0"/>
      <w:r w:rsidRPr="00B22745">
        <w:rPr>
          <w:b/>
          <w:sz w:val="28"/>
          <w:szCs w:val="28"/>
        </w:rPr>
        <w:t>Home-Made Paper Rocket Launcher</w:t>
      </w:r>
      <w:r>
        <w:rPr>
          <w:b/>
          <w:sz w:val="28"/>
          <w:szCs w:val="28"/>
        </w:rPr>
        <w:t xml:space="preserve"> (KS1-KS3)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 xml:space="preserve">Looking for a hands-on activity to get your family making at home? Try out making a Paper Rocket Launcher with our latest </w:t>
      </w:r>
      <w:r>
        <w:rPr>
          <w:sz w:val="20"/>
          <w:szCs w:val="20"/>
        </w:rPr>
        <w:t>‘</w:t>
      </w:r>
      <w:r w:rsidRPr="00B22745">
        <w:rPr>
          <w:sz w:val="20"/>
          <w:szCs w:val="20"/>
        </w:rPr>
        <w:t>How To</w:t>
      </w:r>
      <w:r>
        <w:rPr>
          <w:sz w:val="20"/>
          <w:szCs w:val="20"/>
        </w:rPr>
        <w:t>’</w:t>
      </w:r>
      <w:r w:rsidRPr="00B22745">
        <w:rPr>
          <w:sz w:val="20"/>
          <w:szCs w:val="20"/>
        </w:rPr>
        <w:t xml:space="preserve"> inspiration.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In this video, we explore the power of flight with a simple paper rocket launcher that you can make at home with every day materials.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Watch the video through a few times to get the hang of the activity.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 xml:space="preserve"> </w:t>
      </w:r>
      <w:r w:rsidRPr="00DB082A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1270</wp:posOffset>
            </wp:positionV>
            <wp:extent cx="3275330" cy="2233930"/>
            <wp:effectExtent l="0" t="0" r="1270" b="0"/>
            <wp:wrapSquare wrapText="bothSides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20726" r="22173" b="9936"/>
                    <a:stretch/>
                  </pic:blipFill>
                  <pic:spPr bwMode="auto">
                    <a:xfrm>
                      <a:off x="0" y="0"/>
                      <a:ext cx="327533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0692" w:rsidRDefault="00F20692" w:rsidP="00B22745">
      <w:pPr>
        <w:spacing w:line="276" w:lineRule="auto"/>
        <w:rPr>
          <w:sz w:val="20"/>
          <w:szCs w:val="20"/>
        </w:rPr>
      </w:pPr>
    </w:p>
    <w:p w:rsidR="00F20692" w:rsidRDefault="00F20692" w:rsidP="00B22745">
      <w:pPr>
        <w:spacing w:line="276" w:lineRule="auto"/>
        <w:rPr>
          <w:sz w:val="20"/>
          <w:szCs w:val="20"/>
        </w:rPr>
      </w:pPr>
    </w:p>
    <w:p w:rsidR="00B22745" w:rsidRPr="00B22745" w:rsidRDefault="00C44ECB" w:rsidP="00B22745">
      <w:pPr>
        <w:spacing w:line="276" w:lineRule="auto"/>
        <w:rPr>
          <w:sz w:val="20"/>
          <w:szCs w:val="20"/>
        </w:rPr>
      </w:pPr>
      <w:hyperlink r:id="rId9" w:history="1">
        <w:r w:rsidR="00B22745" w:rsidRPr="00D8486F">
          <w:rPr>
            <w:rStyle w:val="Hyperlink"/>
            <w:sz w:val="20"/>
            <w:szCs w:val="20"/>
          </w:rPr>
          <w:t>https://youtu.be/rriw6JjEY0M</w:t>
        </w:r>
      </w:hyperlink>
      <w:r w:rsidR="00B22745">
        <w:rPr>
          <w:sz w:val="20"/>
          <w:szCs w:val="20"/>
        </w:rPr>
        <w:t xml:space="preserve"> </w:t>
      </w:r>
    </w:p>
    <w:p w:rsidR="00F20692" w:rsidRDefault="00F20692" w:rsidP="00B22745">
      <w:pPr>
        <w:spacing w:line="276" w:lineRule="auto"/>
        <w:rPr>
          <w:sz w:val="20"/>
          <w:szCs w:val="20"/>
        </w:rPr>
      </w:pPr>
    </w:p>
    <w:p w:rsidR="00F20692" w:rsidRDefault="00F20692" w:rsidP="00B22745">
      <w:pPr>
        <w:spacing w:line="276" w:lineRule="auto"/>
        <w:rPr>
          <w:sz w:val="20"/>
          <w:szCs w:val="20"/>
        </w:rPr>
      </w:pPr>
    </w:p>
    <w:p w:rsidR="00F20692" w:rsidRDefault="00F20692" w:rsidP="00B22745">
      <w:pPr>
        <w:spacing w:line="276" w:lineRule="auto"/>
        <w:rPr>
          <w:sz w:val="20"/>
          <w:szCs w:val="20"/>
        </w:rPr>
      </w:pPr>
    </w:p>
    <w:p w:rsidR="00F20692" w:rsidRDefault="00F20692" w:rsidP="00B22745">
      <w:pPr>
        <w:spacing w:line="276" w:lineRule="auto"/>
        <w:rPr>
          <w:sz w:val="20"/>
          <w:szCs w:val="20"/>
        </w:rPr>
      </w:pP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Here’s some extra things to think about, so you can adapt the challenge and keep prototyping: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•</w:t>
      </w:r>
      <w:r w:rsidRPr="00B22745">
        <w:rPr>
          <w:sz w:val="20"/>
          <w:szCs w:val="20"/>
        </w:rPr>
        <w:tab/>
        <w:t>What would happen to your rocket if you change the bottle size or shape?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•</w:t>
      </w:r>
      <w:r w:rsidRPr="00B22745">
        <w:rPr>
          <w:sz w:val="20"/>
          <w:szCs w:val="20"/>
        </w:rPr>
        <w:tab/>
        <w:t>How could you change your rocket launcher so that you can stamp on the bottle to make your rocket go higher?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•</w:t>
      </w:r>
      <w:r w:rsidRPr="00B22745">
        <w:rPr>
          <w:sz w:val="20"/>
          <w:szCs w:val="20"/>
        </w:rPr>
        <w:tab/>
        <w:t>How can you change the shape of the wings to make it more aerodynamic?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•</w:t>
      </w:r>
      <w:r w:rsidRPr="00B22745">
        <w:rPr>
          <w:sz w:val="20"/>
          <w:szCs w:val="20"/>
        </w:rPr>
        <w:tab/>
        <w:t>What can you do to personalise your rocket with your own designs?</w:t>
      </w:r>
    </w:p>
    <w:p w:rsidR="00B22745" w:rsidRPr="00B22745" w:rsidRDefault="00B22745" w:rsidP="00B22745">
      <w:pPr>
        <w:spacing w:line="276" w:lineRule="auto"/>
        <w:rPr>
          <w:sz w:val="20"/>
          <w:szCs w:val="20"/>
        </w:rPr>
      </w:pPr>
      <w:r w:rsidRPr="00B22745">
        <w:rPr>
          <w:sz w:val="20"/>
          <w:szCs w:val="20"/>
        </w:rPr>
        <w:t>The video was produced in partnership with Rolls-Royce as part of our exploration of flight and electrification. Share with #RollsRoyceSTEM</w:t>
      </w:r>
    </w:p>
    <w:p w:rsidR="00F20692" w:rsidRDefault="00F20692" w:rsidP="00F20692">
      <w:pPr>
        <w:spacing w:line="276" w:lineRule="auto"/>
        <w:jc w:val="center"/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D8DACEC" wp14:editId="6F2FCF72">
            <wp:extent cx="1208184" cy="492732"/>
            <wp:effectExtent l="0" t="0" r="0" b="3175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7" t="11282" r="77148" b="75527"/>
                    <a:stretch/>
                  </pic:blipFill>
                  <pic:spPr bwMode="auto">
                    <a:xfrm>
                      <a:off x="0" y="0"/>
                      <a:ext cx="1208184" cy="49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017" w:rsidRPr="00691017" w:rsidRDefault="00F20692" w:rsidP="00F20692">
      <w:pPr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Thanks to the Institute of Imagination for this activity plan</w:t>
      </w:r>
    </w:p>
    <w:p w:rsidR="00035381" w:rsidRDefault="00035381">
      <w:pPr>
        <w:rPr>
          <w:noProof/>
          <w:lang w:eastAsia="en-GB"/>
        </w:rPr>
      </w:pPr>
    </w:p>
    <w:sectPr w:rsidR="00035381" w:rsidSect="000951B4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ECB" w:rsidRDefault="00C44ECB" w:rsidP="008133B5">
      <w:pPr>
        <w:spacing w:after="0"/>
      </w:pPr>
      <w:r>
        <w:separator/>
      </w:r>
    </w:p>
  </w:endnote>
  <w:endnote w:type="continuationSeparator" w:id="0">
    <w:p w:rsidR="00C44ECB" w:rsidRDefault="00C44ECB" w:rsidP="008133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5A8" w:rsidRDefault="00A245A8" w:rsidP="00A245A8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8489D1B" wp14:editId="2D2E41C9">
          <wp:extent cx="5001370" cy="946205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0688" cy="963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ECB" w:rsidRDefault="00C44ECB" w:rsidP="008133B5">
      <w:pPr>
        <w:spacing w:after="0"/>
      </w:pPr>
      <w:r>
        <w:separator/>
      </w:r>
    </w:p>
  </w:footnote>
  <w:footnote w:type="continuationSeparator" w:id="0">
    <w:p w:rsidR="00C44ECB" w:rsidRDefault="00C44ECB" w:rsidP="008133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3B5" w:rsidRDefault="008133B5">
    <w:pPr>
      <w:pStyle w:val="Header"/>
    </w:pPr>
    <w:r>
      <w:rPr>
        <w:noProof/>
        <w:lang w:eastAsia="en-GB"/>
      </w:rPr>
      <w:drawing>
        <wp:inline distT="0" distB="0" distL="0" distR="0" wp14:anchorId="7D211C3E" wp14:editId="7A4580C3">
          <wp:extent cx="6334125" cy="561975"/>
          <wp:effectExtent l="0" t="0" r="9525" b="9525"/>
          <wp:docPr id="2" name="Picture 2" descr="C:\Users\C855-1G_\AppData\Local\Microsoft\Windows\Temporary Internet Files\Content.Outlook\HQ2122DX\Header 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855-1G_\AppData\Local\Microsoft\Windows\Temporary Internet Files\Content.Outlook\HQ2122DX\Header school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1319" cy="561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61748"/>
    <w:multiLevelType w:val="hybridMultilevel"/>
    <w:tmpl w:val="B16850D0"/>
    <w:lvl w:ilvl="0" w:tplc="DA36F0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745"/>
    <w:rsid w:val="00035381"/>
    <w:rsid w:val="000951B4"/>
    <w:rsid w:val="00113182"/>
    <w:rsid w:val="001B08E1"/>
    <w:rsid w:val="00280DCC"/>
    <w:rsid w:val="00290F69"/>
    <w:rsid w:val="002F1CDF"/>
    <w:rsid w:val="0030483E"/>
    <w:rsid w:val="003453E1"/>
    <w:rsid w:val="003571DC"/>
    <w:rsid w:val="004F0598"/>
    <w:rsid w:val="00690EAA"/>
    <w:rsid w:val="00691017"/>
    <w:rsid w:val="0077120F"/>
    <w:rsid w:val="008133B5"/>
    <w:rsid w:val="00820BAD"/>
    <w:rsid w:val="009E0E13"/>
    <w:rsid w:val="009E605B"/>
    <w:rsid w:val="009F17C9"/>
    <w:rsid w:val="00A245A8"/>
    <w:rsid w:val="00B22745"/>
    <w:rsid w:val="00B43922"/>
    <w:rsid w:val="00C44ECB"/>
    <w:rsid w:val="00C728E8"/>
    <w:rsid w:val="00C946B0"/>
    <w:rsid w:val="00D11CCC"/>
    <w:rsid w:val="00D67800"/>
    <w:rsid w:val="00F20692"/>
    <w:rsid w:val="00FD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F37CE3-AAE2-4E81-B71E-48023AC1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18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3B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133B5"/>
  </w:style>
  <w:style w:type="paragraph" w:styleId="Footer">
    <w:name w:val="footer"/>
    <w:basedOn w:val="Normal"/>
    <w:link w:val="FooterChar"/>
    <w:uiPriority w:val="99"/>
    <w:unhideWhenUsed/>
    <w:rsid w:val="008133B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133B5"/>
  </w:style>
  <w:style w:type="character" w:styleId="Hyperlink">
    <w:name w:val="Hyperlink"/>
    <w:basedOn w:val="DefaultParagraphFont"/>
    <w:uiPriority w:val="99"/>
    <w:unhideWhenUsed/>
    <w:rsid w:val="00B227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youtu.be/rriw6JjEY0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oi.london/latest/new-video-make-your-own-paper-rocket-launcher/?gclid=CjwKCAjw3-bzBRBhEiwAgnnLCpJWXsKoyrflZ2yflqCiV9EE-33kVXMzRt5fapn56JH0wZRvJDqHmRoCuFwQAvD_B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rriw6JjEY0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il\Documents\EDTS%20Teaching%20Skills%20X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EDTS Teaching Skills X template</Template>
  <TotalTime>10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Stephen</cp:lastModifiedBy>
  <cp:revision>4</cp:revision>
  <dcterms:created xsi:type="dcterms:W3CDTF">2020-03-24T15:17:00Z</dcterms:created>
  <dcterms:modified xsi:type="dcterms:W3CDTF">2020-03-25T10:12:00Z</dcterms:modified>
</cp:coreProperties>
</file>